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136" w:rsidRPr="00443283" w:rsidRDefault="00D07136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Общероссийская акция</w:t>
      </w:r>
    </w:p>
    <w:p w:rsidR="00D07136" w:rsidRPr="00443283" w:rsidRDefault="00D07136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412.5pt;margin-top:90pt;width:345.4pt;height:252pt;z-index:25165824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смертью!»</w:t>
      </w:r>
    </w:p>
    <w:p w:rsidR="00D07136" w:rsidRDefault="00D07136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pict>
          <v:shape id="Рисунок 1" o:spid="_x0000_s1027" type="#_x0000_t75" style="position:absolute;margin-left:-5.5pt;margin-top:89.85pt;width:416.55pt;height:252.15pt;z-index:-251657216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Pr="00261A9A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D07136" w:rsidRPr="00261A9A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pict>
          <v:shape id="Рисунок 1" o:spid="_x0000_i1025" type="#_x0000_t75" style="width:675pt;height:109.5pt;visibility:visible">
            <v:imagedata r:id="rId6" o:title=""/>
          </v:shape>
        </w:pict>
      </w:r>
    </w:p>
    <w:sectPr w:rsidR="00D07136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529E"/>
    <w:rsid w:val="0001479A"/>
    <w:rsid w:val="00261A9A"/>
    <w:rsid w:val="00313572"/>
    <w:rsid w:val="00320799"/>
    <w:rsid w:val="003B5356"/>
    <w:rsid w:val="00443283"/>
    <w:rsid w:val="005241AC"/>
    <w:rsid w:val="00682EF0"/>
    <w:rsid w:val="007317D2"/>
    <w:rsid w:val="00757C1F"/>
    <w:rsid w:val="007C6AEC"/>
    <w:rsid w:val="009349FE"/>
    <w:rsid w:val="00AB529E"/>
    <w:rsid w:val="00D07136"/>
    <w:rsid w:val="00D657A1"/>
    <w:rsid w:val="00DA7FA7"/>
    <w:rsid w:val="00DE75C0"/>
    <w:rsid w:val="00E24159"/>
    <w:rsid w:val="00EF2C32"/>
    <w:rsid w:val="00F2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D5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</Pages>
  <Words>23</Words>
  <Characters>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press</cp:lastModifiedBy>
  <cp:revision>9</cp:revision>
  <cp:lastPrinted>2020-03-02T07:06:00Z</cp:lastPrinted>
  <dcterms:created xsi:type="dcterms:W3CDTF">2020-02-28T06:55:00Z</dcterms:created>
  <dcterms:modified xsi:type="dcterms:W3CDTF">2020-03-02T07:15:00Z</dcterms:modified>
</cp:coreProperties>
</file>